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36C" w:rsidRDefault="00D6036C" w:rsidP="0023166A">
      <w:pPr>
        <w:rPr>
          <w:sz w:val="28"/>
        </w:rPr>
      </w:pPr>
    </w:p>
    <w:tbl>
      <w:tblPr>
        <w:tblpPr w:leftFromText="180" w:rightFromText="180" w:horzAnchor="margin" w:tblpY="-599"/>
        <w:tblW w:w="10512" w:type="dxa"/>
        <w:tblLook w:val="0000"/>
      </w:tblPr>
      <w:tblGrid>
        <w:gridCol w:w="10512"/>
      </w:tblGrid>
      <w:tr w:rsidR="0023166A" w:rsidRPr="001D71B5" w:rsidTr="007E1DE2">
        <w:trPr>
          <w:trHeight w:val="382"/>
        </w:trPr>
        <w:tc>
          <w:tcPr>
            <w:tcW w:w="10512" w:type="dxa"/>
          </w:tcPr>
          <w:p w:rsidR="00C65EE0" w:rsidRDefault="00C65EE0" w:rsidP="007E1DE2">
            <w:pPr>
              <w:jc w:val="center"/>
              <w:rPr>
                <w:noProof/>
                <w:sz w:val="28"/>
              </w:rPr>
            </w:pPr>
          </w:p>
          <w:p w:rsidR="00C65EE0" w:rsidRDefault="00C65EE0" w:rsidP="00C65EE0">
            <w:pPr>
              <w:jc w:val="right"/>
              <w:rPr>
                <w:noProof/>
                <w:sz w:val="28"/>
              </w:rPr>
            </w:pPr>
          </w:p>
          <w:p w:rsidR="00C65EE0" w:rsidRDefault="00C65EE0" w:rsidP="007E1DE2">
            <w:pPr>
              <w:jc w:val="center"/>
              <w:rPr>
                <w:noProof/>
                <w:sz w:val="28"/>
              </w:rPr>
            </w:pPr>
          </w:p>
          <w:p w:rsidR="0023166A" w:rsidRPr="001D71B5" w:rsidRDefault="00E408C2" w:rsidP="007E1DE2">
            <w:pPr>
              <w:jc w:val="center"/>
              <w:rPr>
                <w:bCs/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>
                  <wp:extent cx="752475" cy="1057275"/>
                  <wp:effectExtent l="19050" t="0" r="9525" b="0"/>
                  <wp:docPr id="1" name="Рисунок 1" descr="Герб Крас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Крас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166A" w:rsidRDefault="0023166A" w:rsidP="0023166A">
      <w:pPr>
        <w:jc w:val="center"/>
        <w:rPr>
          <w:b/>
          <w:bCs/>
          <w:sz w:val="28"/>
          <w:szCs w:val="28"/>
        </w:rPr>
      </w:pPr>
      <w:r w:rsidRPr="00CA44A8">
        <w:rPr>
          <w:b/>
          <w:bCs/>
          <w:sz w:val="28"/>
          <w:szCs w:val="28"/>
        </w:rPr>
        <w:t>АДМИНИСТРАЦИЯ</w:t>
      </w:r>
    </w:p>
    <w:p w:rsidR="00F11846" w:rsidRPr="00CA44A8" w:rsidRDefault="00F11846" w:rsidP="002316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СПЛАВНУХИНСКОГО МУНИЦИПАЛЬНОГО ОБРАЗОВАНИЯ</w:t>
      </w:r>
    </w:p>
    <w:p w:rsidR="0023166A" w:rsidRPr="00CA44A8" w:rsidRDefault="0023166A" w:rsidP="0023166A">
      <w:pPr>
        <w:jc w:val="center"/>
        <w:rPr>
          <w:b/>
          <w:sz w:val="28"/>
          <w:szCs w:val="28"/>
        </w:rPr>
      </w:pPr>
      <w:r w:rsidRPr="00CA44A8">
        <w:rPr>
          <w:b/>
          <w:sz w:val="28"/>
          <w:szCs w:val="28"/>
        </w:rPr>
        <w:t>КРАСНОАРМЕЙСКОГО</w:t>
      </w:r>
      <w:r w:rsidRPr="00CA44A8">
        <w:rPr>
          <w:b/>
          <w:bCs/>
          <w:sz w:val="28"/>
          <w:szCs w:val="28"/>
        </w:rPr>
        <w:t xml:space="preserve"> МУНИЦИПАЛЬНОГО Р</w:t>
      </w:r>
      <w:r w:rsidRPr="00CA44A8">
        <w:rPr>
          <w:b/>
          <w:sz w:val="28"/>
          <w:szCs w:val="28"/>
        </w:rPr>
        <w:t xml:space="preserve">АЙОНА </w:t>
      </w:r>
    </w:p>
    <w:p w:rsidR="0023166A" w:rsidRPr="00CA44A8" w:rsidRDefault="0023166A" w:rsidP="0023166A">
      <w:pPr>
        <w:jc w:val="center"/>
        <w:rPr>
          <w:sz w:val="28"/>
          <w:szCs w:val="28"/>
        </w:rPr>
      </w:pPr>
      <w:r w:rsidRPr="00CA44A8">
        <w:rPr>
          <w:b/>
          <w:sz w:val="28"/>
          <w:szCs w:val="28"/>
        </w:rPr>
        <w:t>САРАТОВСКОЙ ОБЛАСТИ</w:t>
      </w:r>
    </w:p>
    <w:p w:rsidR="0023166A" w:rsidRPr="00CA44A8" w:rsidRDefault="0023166A" w:rsidP="0023166A">
      <w:pPr>
        <w:jc w:val="center"/>
        <w:rPr>
          <w:bCs/>
          <w:sz w:val="28"/>
          <w:szCs w:val="28"/>
        </w:rPr>
      </w:pPr>
    </w:p>
    <w:p w:rsidR="0023166A" w:rsidRPr="007F1E8C" w:rsidRDefault="0023166A" w:rsidP="0023166A">
      <w:pPr>
        <w:pStyle w:val="2"/>
        <w:rPr>
          <w:sz w:val="28"/>
          <w:szCs w:val="28"/>
        </w:rPr>
      </w:pPr>
      <w:r w:rsidRPr="00CA44A8">
        <w:rPr>
          <w:sz w:val="28"/>
          <w:szCs w:val="28"/>
        </w:rPr>
        <w:t>ПОСТАНОВЛЕНИЕ</w:t>
      </w:r>
      <w:r w:rsidR="00F11846">
        <w:rPr>
          <w:sz w:val="28"/>
          <w:szCs w:val="28"/>
        </w:rPr>
        <w:t xml:space="preserve">  </w:t>
      </w:r>
    </w:p>
    <w:p w:rsidR="0023166A" w:rsidRPr="00A862A3" w:rsidRDefault="0023166A" w:rsidP="0023166A"/>
    <w:tbl>
      <w:tblPr>
        <w:tblW w:w="5469" w:type="dxa"/>
        <w:tblInd w:w="759" w:type="dxa"/>
        <w:tblLayout w:type="fixed"/>
        <w:tblLook w:val="0000"/>
      </w:tblPr>
      <w:tblGrid>
        <w:gridCol w:w="528"/>
        <w:gridCol w:w="1884"/>
        <w:gridCol w:w="623"/>
        <w:gridCol w:w="2434"/>
      </w:tblGrid>
      <w:tr w:rsidR="000B78DF" w:rsidRPr="00CA44A8" w:rsidTr="005A0DA7">
        <w:trPr>
          <w:cantSplit/>
          <w:trHeight w:val="276"/>
        </w:trPr>
        <w:tc>
          <w:tcPr>
            <w:tcW w:w="528" w:type="dxa"/>
            <w:vAlign w:val="bottom"/>
          </w:tcPr>
          <w:p w:rsidR="0023166A" w:rsidRPr="00CA44A8" w:rsidRDefault="0023166A" w:rsidP="007E1DE2">
            <w:pPr>
              <w:jc w:val="center"/>
              <w:rPr>
                <w:sz w:val="28"/>
                <w:szCs w:val="28"/>
              </w:rPr>
            </w:pPr>
            <w:r w:rsidRPr="00CA44A8">
              <w:rPr>
                <w:sz w:val="28"/>
                <w:szCs w:val="28"/>
              </w:rPr>
              <w:t>от</w:t>
            </w:r>
          </w:p>
        </w:tc>
        <w:tc>
          <w:tcPr>
            <w:tcW w:w="1884" w:type="dxa"/>
            <w:tcBorders>
              <w:bottom w:val="dotted" w:sz="4" w:space="0" w:color="auto"/>
            </w:tcBorders>
            <w:vAlign w:val="bottom"/>
          </w:tcPr>
          <w:p w:rsidR="0023166A" w:rsidRPr="00CA44A8" w:rsidRDefault="00C91218" w:rsidP="00306A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18.04.2018</w:t>
            </w:r>
            <w:r w:rsidR="0023166A" w:rsidRPr="00CA44A8">
              <w:rPr>
                <w:vanish/>
                <w:sz w:val="28"/>
                <w:szCs w:val="28"/>
              </w:rPr>
              <w:t>8</w:t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  <w:r w:rsidR="0023166A" w:rsidRPr="00CA44A8">
              <w:rPr>
                <w:vanish/>
                <w:sz w:val="28"/>
                <w:szCs w:val="28"/>
              </w:rPr>
              <w:pgNum/>
            </w:r>
          </w:p>
        </w:tc>
        <w:tc>
          <w:tcPr>
            <w:tcW w:w="623" w:type="dxa"/>
            <w:vAlign w:val="bottom"/>
          </w:tcPr>
          <w:p w:rsidR="0023166A" w:rsidRPr="00CA44A8" w:rsidRDefault="0023166A" w:rsidP="007E1DE2">
            <w:pPr>
              <w:jc w:val="center"/>
              <w:rPr>
                <w:sz w:val="28"/>
                <w:szCs w:val="28"/>
              </w:rPr>
            </w:pPr>
            <w:r w:rsidRPr="00CA44A8">
              <w:rPr>
                <w:sz w:val="28"/>
                <w:szCs w:val="28"/>
              </w:rPr>
              <w:t>№</w:t>
            </w:r>
          </w:p>
        </w:tc>
        <w:tc>
          <w:tcPr>
            <w:tcW w:w="2434" w:type="dxa"/>
            <w:tcBorders>
              <w:bottom w:val="dotted" w:sz="4" w:space="0" w:color="auto"/>
            </w:tcBorders>
            <w:vAlign w:val="bottom"/>
          </w:tcPr>
          <w:p w:rsidR="0023166A" w:rsidRPr="00CA44A8" w:rsidRDefault="00C91218" w:rsidP="001F7D3B">
            <w:pPr>
              <w:tabs>
                <w:tab w:val="left" w:pos="252"/>
              </w:tabs>
              <w:ind w:left="-288" w:right="1332" w:firstLine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</w:tbl>
    <w:p w:rsidR="005A0DA7" w:rsidRPr="005A0DA7" w:rsidRDefault="005A0DA7" w:rsidP="006455F4">
      <w:pPr>
        <w:jc w:val="both"/>
      </w:pPr>
      <w:r>
        <w:rPr>
          <w:sz w:val="28"/>
          <w:szCs w:val="28"/>
        </w:rPr>
        <w:t xml:space="preserve">                                                    </w:t>
      </w:r>
      <w:proofErr w:type="spellStart"/>
      <w:r w:rsidR="00F11846">
        <w:t>с</w:t>
      </w:r>
      <w:proofErr w:type="gramStart"/>
      <w:r w:rsidR="00F11846">
        <w:t>.С</w:t>
      </w:r>
      <w:proofErr w:type="gramEnd"/>
      <w:r w:rsidR="00F11846">
        <w:t>плавнуха</w:t>
      </w:r>
      <w:proofErr w:type="spellEnd"/>
    </w:p>
    <w:p w:rsidR="005A0DA7" w:rsidRDefault="005A0DA7" w:rsidP="006455F4">
      <w:pPr>
        <w:jc w:val="both"/>
        <w:rPr>
          <w:sz w:val="28"/>
          <w:szCs w:val="28"/>
        </w:rPr>
      </w:pPr>
    </w:p>
    <w:p w:rsidR="00306A31" w:rsidRDefault="00997C64" w:rsidP="00670A98">
      <w:pPr>
        <w:pStyle w:val="2"/>
        <w:ind w:left="426" w:right="-8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r w:rsidR="001E0DB4" w:rsidRPr="001E0DB4">
        <w:rPr>
          <w:b w:val="0"/>
          <w:sz w:val="28"/>
          <w:szCs w:val="28"/>
        </w:rPr>
        <w:t>О</w:t>
      </w:r>
      <w:r w:rsidR="00F204CD">
        <w:rPr>
          <w:b w:val="0"/>
          <w:sz w:val="28"/>
          <w:szCs w:val="28"/>
        </w:rPr>
        <w:t xml:space="preserve"> создании </w:t>
      </w:r>
      <w:r w:rsidR="00D32BF3">
        <w:rPr>
          <w:b w:val="0"/>
          <w:sz w:val="28"/>
          <w:szCs w:val="28"/>
        </w:rPr>
        <w:t>пункт</w:t>
      </w:r>
      <w:r w:rsidR="005C57EE">
        <w:rPr>
          <w:b w:val="0"/>
          <w:sz w:val="28"/>
          <w:szCs w:val="28"/>
        </w:rPr>
        <w:t>а</w:t>
      </w:r>
      <w:r w:rsidR="00D32BF3">
        <w:rPr>
          <w:b w:val="0"/>
          <w:sz w:val="28"/>
          <w:szCs w:val="28"/>
        </w:rPr>
        <w:t xml:space="preserve"> бесплатного</w:t>
      </w:r>
    </w:p>
    <w:p w:rsidR="00D32BF3" w:rsidRDefault="00997C64" w:rsidP="00670A98">
      <w:pPr>
        <w:ind w:left="426"/>
        <w:rPr>
          <w:sz w:val="28"/>
          <w:szCs w:val="28"/>
        </w:rPr>
      </w:pPr>
      <w:r>
        <w:t xml:space="preserve">     </w:t>
      </w:r>
      <w:r w:rsidR="00D32BF3" w:rsidRPr="00D32BF3">
        <w:rPr>
          <w:sz w:val="28"/>
          <w:szCs w:val="28"/>
        </w:rPr>
        <w:t>доступа граждан</w:t>
      </w:r>
      <w:r w:rsidR="00D32BF3">
        <w:rPr>
          <w:sz w:val="28"/>
          <w:szCs w:val="28"/>
        </w:rPr>
        <w:t xml:space="preserve"> к официальной информации </w:t>
      </w:r>
    </w:p>
    <w:p w:rsidR="00D32BF3" w:rsidRPr="00D32BF3" w:rsidRDefault="00997C64" w:rsidP="00670A98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32BF3">
        <w:rPr>
          <w:sz w:val="28"/>
          <w:szCs w:val="28"/>
        </w:rPr>
        <w:t>с использованием сети «Интернет»</w:t>
      </w:r>
    </w:p>
    <w:p w:rsidR="001E0DB4" w:rsidRPr="001E0DB4" w:rsidRDefault="001E0DB4" w:rsidP="00670A98">
      <w:pPr>
        <w:ind w:left="426"/>
      </w:pPr>
    </w:p>
    <w:p w:rsidR="00D32BF3" w:rsidRDefault="00306A31" w:rsidP="00670A98">
      <w:pPr>
        <w:ind w:left="426"/>
        <w:jc w:val="both"/>
        <w:rPr>
          <w:sz w:val="28"/>
          <w:szCs w:val="28"/>
        </w:rPr>
      </w:pPr>
      <w:r w:rsidRPr="00306A31">
        <w:rPr>
          <w:sz w:val="28"/>
          <w:szCs w:val="28"/>
        </w:rPr>
        <w:t xml:space="preserve">    </w:t>
      </w:r>
      <w:r w:rsidR="00353178">
        <w:rPr>
          <w:sz w:val="28"/>
          <w:szCs w:val="28"/>
        </w:rPr>
        <w:tab/>
      </w:r>
      <w:proofErr w:type="gramStart"/>
      <w:r w:rsidR="001E0DB4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D32BF3">
        <w:rPr>
          <w:sz w:val="28"/>
          <w:szCs w:val="28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</w:r>
      <w:r w:rsidR="001E0DB4">
        <w:rPr>
          <w:sz w:val="28"/>
          <w:szCs w:val="28"/>
        </w:rPr>
        <w:t xml:space="preserve">, </w:t>
      </w:r>
      <w:r w:rsidR="00F204CD">
        <w:rPr>
          <w:sz w:val="28"/>
          <w:szCs w:val="28"/>
        </w:rPr>
        <w:t>Уставом</w:t>
      </w:r>
      <w:r w:rsidR="00F11846">
        <w:rPr>
          <w:sz w:val="28"/>
          <w:szCs w:val="28"/>
        </w:rPr>
        <w:t xml:space="preserve"> </w:t>
      </w:r>
      <w:proofErr w:type="spellStart"/>
      <w:r w:rsidR="00F11846">
        <w:rPr>
          <w:sz w:val="28"/>
          <w:szCs w:val="28"/>
        </w:rPr>
        <w:t>Сплавнухинского</w:t>
      </w:r>
      <w:proofErr w:type="spellEnd"/>
      <w:r w:rsidR="00F11846">
        <w:rPr>
          <w:sz w:val="28"/>
          <w:szCs w:val="28"/>
        </w:rPr>
        <w:t xml:space="preserve"> муниципального образования</w:t>
      </w:r>
      <w:r w:rsidR="00F204CD">
        <w:rPr>
          <w:sz w:val="28"/>
          <w:szCs w:val="28"/>
        </w:rPr>
        <w:t xml:space="preserve"> </w:t>
      </w:r>
      <w:r w:rsidR="005C57EE">
        <w:rPr>
          <w:sz w:val="28"/>
          <w:szCs w:val="28"/>
        </w:rPr>
        <w:t>Красноармейского</w:t>
      </w:r>
      <w:r w:rsidR="00F204CD">
        <w:rPr>
          <w:sz w:val="28"/>
          <w:szCs w:val="28"/>
        </w:rPr>
        <w:t xml:space="preserve"> муниципального </w:t>
      </w:r>
      <w:r w:rsidR="005C57EE">
        <w:rPr>
          <w:sz w:val="28"/>
          <w:szCs w:val="28"/>
        </w:rPr>
        <w:t>района</w:t>
      </w:r>
      <w:r w:rsidR="00F11846">
        <w:rPr>
          <w:sz w:val="28"/>
          <w:szCs w:val="28"/>
        </w:rPr>
        <w:t xml:space="preserve"> Саратовской  области</w:t>
      </w:r>
      <w:r w:rsidR="005C57EE">
        <w:rPr>
          <w:sz w:val="28"/>
          <w:szCs w:val="28"/>
        </w:rPr>
        <w:t>, администрация</w:t>
      </w:r>
      <w:r w:rsidR="00F11846">
        <w:rPr>
          <w:sz w:val="28"/>
          <w:szCs w:val="28"/>
        </w:rPr>
        <w:t xml:space="preserve"> </w:t>
      </w:r>
      <w:proofErr w:type="spellStart"/>
      <w:r w:rsidR="00F11846">
        <w:rPr>
          <w:sz w:val="28"/>
          <w:szCs w:val="28"/>
        </w:rPr>
        <w:t>Сплавнухинского</w:t>
      </w:r>
      <w:proofErr w:type="spellEnd"/>
      <w:r w:rsidR="00F11846">
        <w:rPr>
          <w:sz w:val="28"/>
          <w:szCs w:val="28"/>
        </w:rPr>
        <w:t xml:space="preserve"> муниципального образования</w:t>
      </w:r>
      <w:r w:rsidR="005C57EE">
        <w:rPr>
          <w:sz w:val="28"/>
          <w:szCs w:val="28"/>
        </w:rPr>
        <w:t xml:space="preserve"> Красноармейского муниципального района </w:t>
      </w:r>
      <w:r w:rsidR="001E0DB4" w:rsidRPr="006627EE">
        <w:rPr>
          <w:sz w:val="28"/>
          <w:szCs w:val="28"/>
        </w:rPr>
        <w:t>ПОСТАНОВЛЯ</w:t>
      </w:r>
      <w:r w:rsidR="005C57EE">
        <w:rPr>
          <w:sz w:val="28"/>
          <w:szCs w:val="28"/>
        </w:rPr>
        <w:t>ЕТ</w:t>
      </w:r>
      <w:r w:rsidR="001E0DB4" w:rsidRPr="006627EE">
        <w:rPr>
          <w:sz w:val="28"/>
          <w:szCs w:val="28"/>
        </w:rPr>
        <w:t>:</w:t>
      </w:r>
      <w:proofErr w:type="gramEnd"/>
    </w:p>
    <w:p w:rsidR="00F11846" w:rsidRDefault="005C57EE" w:rsidP="00670A98">
      <w:pPr>
        <w:pStyle w:val="Style12"/>
        <w:widowControl/>
        <w:spacing w:line="240" w:lineRule="auto"/>
        <w:ind w:left="426" w:firstLine="0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    1</w:t>
      </w:r>
      <w:r w:rsidR="001E0DB4">
        <w:rPr>
          <w:rStyle w:val="FontStyle16"/>
          <w:sz w:val="28"/>
          <w:szCs w:val="28"/>
        </w:rPr>
        <w:t>.</w:t>
      </w:r>
      <w:r w:rsidR="00F204CD">
        <w:rPr>
          <w:rStyle w:val="FontStyle16"/>
          <w:sz w:val="28"/>
          <w:szCs w:val="28"/>
        </w:rPr>
        <w:t>Соз</w:t>
      </w:r>
      <w:r w:rsidR="004C1F9B">
        <w:rPr>
          <w:rStyle w:val="FontStyle16"/>
          <w:sz w:val="28"/>
          <w:szCs w:val="28"/>
        </w:rPr>
        <w:t>д</w:t>
      </w:r>
      <w:r w:rsidR="00175228">
        <w:rPr>
          <w:rStyle w:val="FontStyle16"/>
          <w:sz w:val="28"/>
          <w:szCs w:val="28"/>
        </w:rPr>
        <w:t>ать</w:t>
      </w:r>
      <w:r w:rsidR="00353178">
        <w:rPr>
          <w:rStyle w:val="FontStyle16"/>
          <w:sz w:val="28"/>
          <w:szCs w:val="28"/>
        </w:rPr>
        <w:t xml:space="preserve"> пункт бесплатного доступа граждан к официальному сайту администрации</w:t>
      </w:r>
      <w:r w:rsidR="00F11846">
        <w:rPr>
          <w:rStyle w:val="FontStyle16"/>
          <w:sz w:val="28"/>
          <w:szCs w:val="28"/>
        </w:rPr>
        <w:t xml:space="preserve"> </w:t>
      </w:r>
      <w:proofErr w:type="spellStart"/>
      <w:r w:rsidR="00F11846">
        <w:rPr>
          <w:rStyle w:val="FontStyle16"/>
          <w:sz w:val="28"/>
          <w:szCs w:val="28"/>
        </w:rPr>
        <w:t>Сплавнухинского</w:t>
      </w:r>
      <w:proofErr w:type="spellEnd"/>
      <w:r w:rsidR="00F11846">
        <w:rPr>
          <w:rStyle w:val="FontStyle16"/>
          <w:sz w:val="28"/>
          <w:szCs w:val="28"/>
        </w:rPr>
        <w:t xml:space="preserve"> муниципального образования</w:t>
      </w:r>
      <w:r w:rsidR="00353178">
        <w:rPr>
          <w:rStyle w:val="FontStyle16"/>
          <w:sz w:val="28"/>
          <w:szCs w:val="28"/>
        </w:rPr>
        <w:t xml:space="preserve"> Красноармейского муниципального района</w:t>
      </w:r>
      <w:r w:rsidR="00F11846">
        <w:rPr>
          <w:rStyle w:val="FontStyle16"/>
          <w:sz w:val="28"/>
          <w:szCs w:val="28"/>
        </w:rPr>
        <w:t xml:space="preserve"> Саратовской области</w:t>
      </w:r>
      <w:r>
        <w:rPr>
          <w:rStyle w:val="FontStyle16"/>
          <w:sz w:val="28"/>
          <w:szCs w:val="28"/>
        </w:rPr>
        <w:t xml:space="preserve"> (далее пункт)</w:t>
      </w:r>
      <w:r w:rsidR="00F204CD">
        <w:rPr>
          <w:rStyle w:val="FontStyle16"/>
          <w:sz w:val="28"/>
          <w:szCs w:val="28"/>
        </w:rPr>
        <w:t xml:space="preserve"> с</w:t>
      </w:r>
      <w:r w:rsidR="00353178">
        <w:rPr>
          <w:rStyle w:val="FontStyle16"/>
          <w:sz w:val="28"/>
          <w:szCs w:val="28"/>
        </w:rPr>
        <w:t xml:space="preserve"> </w:t>
      </w:r>
      <w:r w:rsidR="00F204CD">
        <w:rPr>
          <w:rStyle w:val="FontStyle16"/>
          <w:sz w:val="28"/>
          <w:szCs w:val="28"/>
        </w:rPr>
        <w:t>месторасполо</w:t>
      </w:r>
      <w:r w:rsidR="00F11846">
        <w:rPr>
          <w:rStyle w:val="FontStyle16"/>
          <w:sz w:val="28"/>
          <w:szCs w:val="28"/>
        </w:rPr>
        <w:t>жением:</w:t>
      </w:r>
    </w:p>
    <w:p w:rsidR="00081B00" w:rsidRDefault="00081B00" w:rsidP="00081B00">
      <w:pPr>
        <w:pStyle w:val="Style12"/>
        <w:widowControl/>
        <w:spacing w:line="240" w:lineRule="auto"/>
        <w:ind w:left="426" w:firstLine="0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Саратовская область, Красноармейский район, село Бобровка, ул</w:t>
      </w:r>
      <w:proofErr w:type="gramStart"/>
      <w:r>
        <w:rPr>
          <w:rStyle w:val="FontStyle16"/>
          <w:sz w:val="28"/>
          <w:szCs w:val="28"/>
        </w:rPr>
        <w:t>.Ш</w:t>
      </w:r>
      <w:proofErr w:type="gramEnd"/>
      <w:r>
        <w:rPr>
          <w:rStyle w:val="FontStyle16"/>
          <w:sz w:val="28"/>
          <w:szCs w:val="28"/>
        </w:rPr>
        <w:t>кольная, 25 в здании администрации</w:t>
      </w:r>
      <w:r w:rsidR="00C65448">
        <w:rPr>
          <w:rStyle w:val="FontStyle16"/>
          <w:sz w:val="28"/>
          <w:szCs w:val="28"/>
        </w:rPr>
        <w:t xml:space="preserve"> с.Бобровка,</w:t>
      </w:r>
      <w:r>
        <w:rPr>
          <w:rStyle w:val="FontStyle16"/>
          <w:sz w:val="28"/>
          <w:szCs w:val="28"/>
        </w:rPr>
        <w:t xml:space="preserve"> </w:t>
      </w:r>
      <w:proofErr w:type="spellStart"/>
      <w:r>
        <w:rPr>
          <w:rStyle w:val="FontStyle16"/>
          <w:sz w:val="28"/>
          <w:szCs w:val="28"/>
        </w:rPr>
        <w:t>Сплавнухинского</w:t>
      </w:r>
      <w:proofErr w:type="spellEnd"/>
      <w:r>
        <w:rPr>
          <w:rStyle w:val="FontStyle16"/>
          <w:sz w:val="28"/>
          <w:szCs w:val="28"/>
        </w:rPr>
        <w:t xml:space="preserve"> муниципального образования, Красноармейского муниципального района, Саратовской области.</w:t>
      </w:r>
    </w:p>
    <w:p w:rsidR="00353178" w:rsidRDefault="005C57EE" w:rsidP="00670A98">
      <w:pPr>
        <w:pStyle w:val="Style12"/>
        <w:widowControl/>
        <w:spacing w:line="240" w:lineRule="auto"/>
        <w:ind w:left="426" w:firstLine="0"/>
        <w:rPr>
          <w:sz w:val="28"/>
          <w:szCs w:val="28"/>
        </w:rPr>
      </w:pPr>
      <w:r>
        <w:rPr>
          <w:rStyle w:val="FontStyle16"/>
          <w:sz w:val="28"/>
          <w:szCs w:val="28"/>
        </w:rPr>
        <w:t xml:space="preserve">        </w:t>
      </w:r>
      <w:r w:rsidR="00997C64">
        <w:rPr>
          <w:rStyle w:val="FontStyle16"/>
          <w:sz w:val="28"/>
          <w:szCs w:val="28"/>
        </w:rPr>
        <w:t xml:space="preserve">2.Определить </w:t>
      </w:r>
      <w:r w:rsidR="004C1F9B">
        <w:rPr>
          <w:rStyle w:val="FontStyle16"/>
          <w:sz w:val="28"/>
          <w:szCs w:val="28"/>
        </w:rPr>
        <w:t xml:space="preserve"> График работы пункта</w:t>
      </w:r>
      <w:r w:rsidR="00175228">
        <w:rPr>
          <w:rStyle w:val="FontStyle16"/>
          <w:sz w:val="28"/>
          <w:szCs w:val="28"/>
        </w:rPr>
        <w:t xml:space="preserve">: </w:t>
      </w:r>
      <w:r w:rsidR="004C1F9B">
        <w:rPr>
          <w:rStyle w:val="FontStyle16"/>
          <w:sz w:val="28"/>
          <w:szCs w:val="28"/>
        </w:rPr>
        <w:t>понедельник-четве</w:t>
      </w:r>
      <w:proofErr w:type="gramStart"/>
      <w:r w:rsidR="004C1F9B">
        <w:rPr>
          <w:rStyle w:val="FontStyle16"/>
          <w:sz w:val="28"/>
          <w:szCs w:val="28"/>
        </w:rPr>
        <w:t>рг</w:t>
      </w:r>
      <w:r w:rsidR="0038242E">
        <w:rPr>
          <w:rStyle w:val="FontStyle16"/>
          <w:sz w:val="28"/>
          <w:szCs w:val="28"/>
        </w:rPr>
        <w:t xml:space="preserve"> </w:t>
      </w:r>
      <w:r w:rsidR="00175228">
        <w:rPr>
          <w:rStyle w:val="FontStyle16"/>
          <w:sz w:val="28"/>
          <w:szCs w:val="28"/>
        </w:rPr>
        <w:t>с 8.</w:t>
      </w:r>
      <w:proofErr w:type="gramEnd"/>
      <w:r w:rsidR="00175228">
        <w:rPr>
          <w:rStyle w:val="FontStyle16"/>
          <w:sz w:val="28"/>
          <w:szCs w:val="28"/>
        </w:rPr>
        <w:t>00 – 17.00</w:t>
      </w:r>
      <w:r w:rsidR="0038242E">
        <w:rPr>
          <w:rStyle w:val="FontStyle16"/>
          <w:sz w:val="28"/>
          <w:szCs w:val="28"/>
        </w:rPr>
        <w:t>ч</w:t>
      </w:r>
      <w:r w:rsidR="00AB726C">
        <w:rPr>
          <w:rStyle w:val="FontStyle16"/>
          <w:sz w:val="28"/>
          <w:szCs w:val="28"/>
        </w:rPr>
        <w:t>. Перерыв с 12</w:t>
      </w:r>
      <w:r w:rsidR="00175228">
        <w:rPr>
          <w:rStyle w:val="FontStyle16"/>
          <w:sz w:val="28"/>
          <w:szCs w:val="28"/>
        </w:rPr>
        <w:t>.00 -14.00</w:t>
      </w:r>
      <w:r w:rsidR="0038242E">
        <w:rPr>
          <w:rStyle w:val="FontStyle16"/>
          <w:sz w:val="28"/>
          <w:szCs w:val="28"/>
        </w:rPr>
        <w:t>ч</w:t>
      </w:r>
      <w:r w:rsidR="00175228">
        <w:rPr>
          <w:rStyle w:val="FontStyle16"/>
          <w:sz w:val="28"/>
          <w:szCs w:val="28"/>
        </w:rPr>
        <w:t>.</w:t>
      </w:r>
      <w:r w:rsidR="001E0DB4">
        <w:rPr>
          <w:sz w:val="28"/>
          <w:szCs w:val="28"/>
        </w:rPr>
        <w:t xml:space="preserve">   </w:t>
      </w:r>
    </w:p>
    <w:p w:rsidR="00D137FF" w:rsidRDefault="005C57EE" w:rsidP="00670A98">
      <w:pPr>
        <w:pStyle w:val="Style12"/>
        <w:widowControl/>
        <w:spacing w:line="24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97C64">
        <w:rPr>
          <w:sz w:val="28"/>
          <w:szCs w:val="28"/>
        </w:rPr>
        <w:t>3</w:t>
      </w:r>
      <w:r w:rsidR="00353178">
        <w:rPr>
          <w:sz w:val="28"/>
          <w:szCs w:val="28"/>
        </w:rPr>
        <w:t xml:space="preserve">. Лицом, ответственным за взаимодействие с гражданами, а также за </w:t>
      </w:r>
      <w:r w:rsidR="007F0623">
        <w:rPr>
          <w:sz w:val="28"/>
          <w:szCs w:val="28"/>
        </w:rPr>
        <w:t>бесперебойную работу техники</w:t>
      </w:r>
      <w:r w:rsidR="00997C64">
        <w:rPr>
          <w:sz w:val="28"/>
          <w:szCs w:val="28"/>
        </w:rPr>
        <w:t xml:space="preserve"> на пункте</w:t>
      </w:r>
      <w:r w:rsidR="007F0623">
        <w:rPr>
          <w:sz w:val="28"/>
          <w:szCs w:val="28"/>
        </w:rPr>
        <w:t xml:space="preserve"> назначить</w:t>
      </w:r>
      <w:r w:rsidR="00D137FF">
        <w:rPr>
          <w:sz w:val="28"/>
          <w:szCs w:val="28"/>
        </w:rPr>
        <w:t>:</w:t>
      </w:r>
    </w:p>
    <w:p w:rsidR="00D137FF" w:rsidRDefault="00D137FF" w:rsidP="00670A98">
      <w:pPr>
        <w:pStyle w:val="Style12"/>
        <w:widowControl/>
        <w:spacing w:line="24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 xml:space="preserve">- главного специалиста администрации </w:t>
      </w:r>
      <w:proofErr w:type="spellStart"/>
      <w:r>
        <w:rPr>
          <w:sz w:val="28"/>
          <w:szCs w:val="28"/>
        </w:rPr>
        <w:t>Сплавнухинского</w:t>
      </w:r>
      <w:proofErr w:type="spellEnd"/>
      <w:r>
        <w:rPr>
          <w:sz w:val="28"/>
          <w:szCs w:val="28"/>
        </w:rPr>
        <w:t xml:space="preserve"> МО Гордиенко Е.А.</w:t>
      </w:r>
    </w:p>
    <w:p w:rsidR="00997C64" w:rsidRPr="005C57EE" w:rsidRDefault="004B158B" w:rsidP="00D137FF">
      <w:pPr>
        <w:pStyle w:val="1"/>
        <w:ind w:left="426"/>
        <w:jc w:val="both"/>
        <w:rPr>
          <w:rFonts w:eastAsia="Calibri"/>
          <w:b w:val="0"/>
        </w:rPr>
      </w:pPr>
      <w:r>
        <w:t xml:space="preserve">    </w:t>
      </w:r>
      <w:r w:rsidR="005C57EE">
        <w:t xml:space="preserve">    </w:t>
      </w:r>
      <w:r w:rsidR="00997C64" w:rsidRPr="005C57EE">
        <w:rPr>
          <w:b w:val="0"/>
        </w:rPr>
        <w:t>4</w:t>
      </w:r>
      <w:r w:rsidR="001E0DB4" w:rsidRPr="005C57EE">
        <w:rPr>
          <w:b w:val="0"/>
        </w:rPr>
        <w:t xml:space="preserve">. </w:t>
      </w:r>
      <w:r w:rsidR="00D137FF">
        <w:rPr>
          <w:rFonts w:eastAsia="Calibri"/>
          <w:b w:val="0"/>
        </w:rPr>
        <w:t>Опубликовать настоящее П</w:t>
      </w:r>
      <w:r w:rsidR="00362192" w:rsidRPr="005C57EE">
        <w:rPr>
          <w:rFonts w:eastAsia="Calibri"/>
          <w:b w:val="0"/>
        </w:rPr>
        <w:t>остановление путем размещения на официальном сайте</w:t>
      </w:r>
      <w:r w:rsidR="00D137FF">
        <w:rPr>
          <w:rFonts w:eastAsia="Calibri"/>
          <w:b w:val="0"/>
        </w:rPr>
        <w:t xml:space="preserve"> администрации </w:t>
      </w:r>
      <w:proofErr w:type="spellStart"/>
      <w:r w:rsidR="00D137FF">
        <w:rPr>
          <w:rFonts w:eastAsia="Calibri"/>
          <w:b w:val="0"/>
        </w:rPr>
        <w:t>Сплавнухинского</w:t>
      </w:r>
      <w:proofErr w:type="spellEnd"/>
      <w:r w:rsidR="00D137FF">
        <w:rPr>
          <w:rFonts w:eastAsia="Calibri"/>
          <w:b w:val="0"/>
        </w:rPr>
        <w:t xml:space="preserve"> муниципального образования</w:t>
      </w:r>
      <w:r w:rsidR="00997C64" w:rsidRPr="005C57EE">
        <w:rPr>
          <w:rFonts w:eastAsia="Calibri"/>
          <w:b w:val="0"/>
        </w:rPr>
        <w:t xml:space="preserve"> </w:t>
      </w:r>
      <w:r w:rsidR="00362192" w:rsidRPr="005C57EE">
        <w:rPr>
          <w:rFonts w:eastAsia="Calibri"/>
          <w:b w:val="0"/>
        </w:rPr>
        <w:t>Красноармейского муниципального района</w:t>
      </w:r>
      <w:r w:rsidR="00D137FF">
        <w:rPr>
          <w:rFonts w:eastAsia="Calibri"/>
          <w:b w:val="0"/>
        </w:rPr>
        <w:t xml:space="preserve"> Саратовской области</w:t>
      </w:r>
      <w:r w:rsidR="00362192" w:rsidRPr="005C57EE">
        <w:rPr>
          <w:rFonts w:eastAsia="Calibri"/>
          <w:b w:val="0"/>
        </w:rPr>
        <w:t xml:space="preserve"> </w:t>
      </w:r>
      <w:proofErr w:type="gramStart"/>
      <w:r w:rsidR="00362192" w:rsidRPr="005C57EE">
        <w:rPr>
          <w:rFonts w:eastAsia="Calibri"/>
          <w:b w:val="0"/>
        </w:rPr>
        <w:t>в</w:t>
      </w:r>
      <w:proofErr w:type="gramEnd"/>
      <w:r w:rsidR="00362192" w:rsidRPr="005C57EE">
        <w:rPr>
          <w:rFonts w:eastAsia="Calibri"/>
          <w:b w:val="0"/>
        </w:rPr>
        <w:t xml:space="preserve"> информационно-телекоммуникационной сети </w:t>
      </w:r>
      <w:r w:rsidR="00997C64" w:rsidRPr="005C57EE">
        <w:rPr>
          <w:rFonts w:eastAsia="Calibri"/>
          <w:b w:val="0"/>
        </w:rPr>
        <w:t xml:space="preserve">  </w:t>
      </w:r>
      <w:r w:rsidR="00362192" w:rsidRPr="005C57EE">
        <w:rPr>
          <w:rFonts w:eastAsia="Calibri"/>
          <w:b w:val="0"/>
        </w:rPr>
        <w:t>«И</w:t>
      </w:r>
      <w:r w:rsidR="004C1F9B">
        <w:rPr>
          <w:rFonts w:eastAsia="Calibri"/>
          <w:b w:val="0"/>
        </w:rPr>
        <w:t xml:space="preserve">нтернет»   </w:t>
      </w:r>
      <w:proofErr w:type="gramStart"/>
      <w:r w:rsidR="004C1F9B">
        <w:rPr>
          <w:rFonts w:eastAsia="Calibri"/>
          <w:b w:val="0"/>
        </w:rPr>
        <w:t xml:space="preserve">( </w:t>
      </w:r>
      <w:proofErr w:type="gramEnd"/>
      <w:r w:rsidR="004C1F9B">
        <w:rPr>
          <w:rFonts w:eastAsia="Calibri"/>
          <w:b w:val="0"/>
          <w:lang w:val="en-US"/>
        </w:rPr>
        <w:t>http</w:t>
      </w:r>
      <w:r w:rsidR="004C1F9B">
        <w:rPr>
          <w:rFonts w:eastAsia="Calibri"/>
          <w:b w:val="0"/>
        </w:rPr>
        <w:t>://</w:t>
      </w:r>
      <w:proofErr w:type="spellStart"/>
      <w:r w:rsidR="004C1F9B">
        <w:rPr>
          <w:rFonts w:eastAsia="Calibri"/>
          <w:b w:val="0"/>
          <w:lang w:val="en-US"/>
        </w:rPr>
        <w:t>splavnuha</w:t>
      </w:r>
      <w:proofErr w:type="spellEnd"/>
      <w:r w:rsidR="00362192" w:rsidRPr="005C57EE">
        <w:rPr>
          <w:rFonts w:eastAsia="Calibri"/>
          <w:b w:val="0"/>
        </w:rPr>
        <w:t>.</w:t>
      </w:r>
      <w:proofErr w:type="spellStart"/>
      <w:r w:rsidR="00362192" w:rsidRPr="005C57EE">
        <w:rPr>
          <w:rFonts w:eastAsia="Calibri"/>
          <w:b w:val="0"/>
        </w:rPr>
        <w:t>ru</w:t>
      </w:r>
      <w:proofErr w:type="spellEnd"/>
      <w:r w:rsidR="00362192" w:rsidRPr="005C57EE">
        <w:rPr>
          <w:rFonts w:eastAsia="Calibri"/>
          <w:b w:val="0"/>
        </w:rPr>
        <w:t>).</w:t>
      </w:r>
    </w:p>
    <w:p w:rsidR="001E0DB4" w:rsidRPr="005C57EE" w:rsidRDefault="005C57EE" w:rsidP="00670A98">
      <w:pPr>
        <w:pStyle w:val="1"/>
        <w:ind w:left="426"/>
        <w:jc w:val="both"/>
        <w:rPr>
          <w:rStyle w:val="FontStyle16"/>
          <w:sz w:val="28"/>
          <w:szCs w:val="28"/>
        </w:rPr>
      </w:pPr>
      <w:r>
        <w:rPr>
          <w:b w:val="0"/>
        </w:rPr>
        <w:t xml:space="preserve">        </w:t>
      </w:r>
      <w:r w:rsidR="00997C64" w:rsidRPr="005C57EE">
        <w:rPr>
          <w:b w:val="0"/>
        </w:rPr>
        <w:t>5</w:t>
      </w:r>
      <w:r w:rsidR="001E0DB4" w:rsidRPr="005C57EE">
        <w:rPr>
          <w:b w:val="0"/>
        </w:rPr>
        <w:t>.</w:t>
      </w:r>
      <w:proofErr w:type="gramStart"/>
      <w:r w:rsidR="001E0DB4" w:rsidRPr="005C57EE">
        <w:rPr>
          <w:b w:val="0"/>
        </w:rPr>
        <w:t>Контроль за</w:t>
      </w:r>
      <w:proofErr w:type="gramEnd"/>
      <w:r w:rsidR="001E0DB4" w:rsidRPr="005C57EE">
        <w:rPr>
          <w:b w:val="0"/>
        </w:rPr>
        <w:t xml:space="preserve"> </w:t>
      </w:r>
      <w:r w:rsidR="001E0DB4" w:rsidRPr="005C57EE">
        <w:rPr>
          <w:rStyle w:val="a5"/>
          <w:b/>
          <w:color w:val="000000"/>
          <w:sz w:val="28"/>
          <w:szCs w:val="28"/>
        </w:rPr>
        <w:t xml:space="preserve"> </w:t>
      </w:r>
      <w:r w:rsidR="00D137FF">
        <w:rPr>
          <w:rStyle w:val="a5"/>
          <w:color w:val="000000"/>
          <w:sz w:val="28"/>
          <w:szCs w:val="28"/>
        </w:rPr>
        <w:t>исполнением настоящего П</w:t>
      </w:r>
      <w:r w:rsidR="001E0DB4" w:rsidRPr="005C57EE">
        <w:rPr>
          <w:rStyle w:val="a5"/>
          <w:color w:val="000000"/>
          <w:sz w:val="28"/>
          <w:szCs w:val="28"/>
        </w:rPr>
        <w:t xml:space="preserve">остановления </w:t>
      </w:r>
      <w:r w:rsidR="00D137FF">
        <w:rPr>
          <w:rStyle w:val="a5"/>
          <w:color w:val="000000"/>
          <w:sz w:val="28"/>
          <w:szCs w:val="28"/>
        </w:rPr>
        <w:t>оставляю за собой.</w:t>
      </w:r>
    </w:p>
    <w:p w:rsidR="00627D24" w:rsidRPr="005C57EE" w:rsidRDefault="00627D24" w:rsidP="005C57EE">
      <w:pPr>
        <w:pStyle w:val="1"/>
        <w:jc w:val="both"/>
        <w:rPr>
          <w:b w:val="0"/>
          <w:sz w:val="26"/>
          <w:szCs w:val="26"/>
        </w:rPr>
      </w:pPr>
    </w:p>
    <w:p w:rsidR="0023166A" w:rsidRPr="00306A31" w:rsidRDefault="00CD39A1" w:rsidP="00997C64">
      <w:pPr>
        <w:ind w:left="567" w:hanging="283"/>
        <w:jc w:val="both"/>
        <w:rPr>
          <w:sz w:val="28"/>
          <w:szCs w:val="28"/>
        </w:rPr>
      </w:pPr>
      <w:r w:rsidRPr="00306A31">
        <w:rPr>
          <w:sz w:val="28"/>
          <w:szCs w:val="28"/>
        </w:rPr>
        <w:t>Глава</w:t>
      </w:r>
      <w:r w:rsidR="00D137FF">
        <w:rPr>
          <w:sz w:val="28"/>
          <w:szCs w:val="28"/>
        </w:rPr>
        <w:t xml:space="preserve"> </w:t>
      </w:r>
      <w:proofErr w:type="spellStart"/>
      <w:r w:rsidR="00D137FF">
        <w:rPr>
          <w:sz w:val="28"/>
          <w:szCs w:val="28"/>
        </w:rPr>
        <w:t>Сплавнухинского</w:t>
      </w:r>
      <w:proofErr w:type="spellEnd"/>
      <w:r w:rsidR="00C05C02" w:rsidRPr="00306A31">
        <w:rPr>
          <w:sz w:val="28"/>
          <w:szCs w:val="28"/>
        </w:rPr>
        <w:t xml:space="preserve"> </w:t>
      </w:r>
    </w:p>
    <w:p w:rsidR="0023166A" w:rsidRPr="00306A31" w:rsidRDefault="0023166A" w:rsidP="00997C64">
      <w:pPr>
        <w:ind w:left="567" w:hanging="283"/>
        <w:jc w:val="both"/>
        <w:rPr>
          <w:sz w:val="28"/>
          <w:szCs w:val="28"/>
        </w:rPr>
      </w:pPr>
      <w:r w:rsidRPr="00306A31">
        <w:rPr>
          <w:sz w:val="28"/>
          <w:szCs w:val="28"/>
        </w:rPr>
        <w:t xml:space="preserve">муниципального </w:t>
      </w:r>
      <w:r w:rsidR="00D137FF">
        <w:rPr>
          <w:sz w:val="28"/>
          <w:szCs w:val="28"/>
        </w:rPr>
        <w:t>образования</w:t>
      </w:r>
      <w:r w:rsidRPr="00306A31">
        <w:rPr>
          <w:sz w:val="28"/>
          <w:szCs w:val="28"/>
        </w:rPr>
        <w:t xml:space="preserve">                                                                  </w:t>
      </w:r>
      <w:r w:rsidR="00D137FF">
        <w:rPr>
          <w:sz w:val="28"/>
          <w:szCs w:val="28"/>
        </w:rPr>
        <w:t xml:space="preserve">    Н.А.Сараев</w:t>
      </w:r>
      <w:r w:rsidRPr="00306A31">
        <w:rPr>
          <w:sz w:val="28"/>
          <w:szCs w:val="28"/>
        </w:rPr>
        <w:t xml:space="preserve">   </w:t>
      </w:r>
    </w:p>
    <w:p w:rsidR="00767FD3" w:rsidRPr="004008E4" w:rsidRDefault="0023166A" w:rsidP="0023166A">
      <w:pPr>
        <w:jc w:val="both"/>
        <w:rPr>
          <w:sz w:val="28"/>
          <w:szCs w:val="28"/>
        </w:rPr>
      </w:pPr>
      <w:r w:rsidRPr="004008E4">
        <w:rPr>
          <w:sz w:val="28"/>
          <w:szCs w:val="28"/>
        </w:rPr>
        <w:t xml:space="preserve">  </w:t>
      </w:r>
    </w:p>
    <w:p w:rsidR="00582B0B" w:rsidRDefault="00582B0B" w:rsidP="00582B0B">
      <w:pPr>
        <w:pStyle w:val="Style12"/>
        <w:widowControl/>
        <w:spacing w:line="240" w:lineRule="auto"/>
        <w:ind w:firstLine="708"/>
        <w:jc w:val="right"/>
        <w:rPr>
          <w:rStyle w:val="FontStyle16"/>
          <w:sz w:val="28"/>
          <w:szCs w:val="28"/>
        </w:rPr>
      </w:pPr>
    </w:p>
    <w:sectPr w:rsidR="00582B0B" w:rsidSect="00637502">
      <w:pgSz w:w="11906" w:h="16838"/>
      <w:pgMar w:top="0" w:right="424" w:bottom="0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46C6E"/>
    <w:multiLevelType w:val="hybridMultilevel"/>
    <w:tmpl w:val="1212A7D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357"/>
  <w:noPunctuationKerning/>
  <w:characterSpacingControl w:val="doNotCompress"/>
  <w:compat/>
  <w:rsids>
    <w:rsidRoot w:val="001D71B5"/>
    <w:rsid w:val="00004B62"/>
    <w:rsid w:val="00011072"/>
    <w:rsid w:val="0001640D"/>
    <w:rsid w:val="000200AC"/>
    <w:rsid w:val="00022A28"/>
    <w:rsid w:val="000274FD"/>
    <w:rsid w:val="00033E44"/>
    <w:rsid w:val="000341B5"/>
    <w:rsid w:val="00034856"/>
    <w:rsid w:val="00035F97"/>
    <w:rsid w:val="00036467"/>
    <w:rsid w:val="000471BD"/>
    <w:rsid w:val="000511D2"/>
    <w:rsid w:val="00052D71"/>
    <w:rsid w:val="0005531E"/>
    <w:rsid w:val="00055915"/>
    <w:rsid w:val="00057926"/>
    <w:rsid w:val="00061111"/>
    <w:rsid w:val="0006588A"/>
    <w:rsid w:val="000702C8"/>
    <w:rsid w:val="00070B21"/>
    <w:rsid w:val="000718DC"/>
    <w:rsid w:val="000756E1"/>
    <w:rsid w:val="000803C7"/>
    <w:rsid w:val="00081B00"/>
    <w:rsid w:val="00082E6C"/>
    <w:rsid w:val="00086D13"/>
    <w:rsid w:val="0008777A"/>
    <w:rsid w:val="00087877"/>
    <w:rsid w:val="0009268C"/>
    <w:rsid w:val="00093DD5"/>
    <w:rsid w:val="00097EAA"/>
    <w:rsid w:val="000B0252"/>
    <w:rsid w:val="000B1AA4"/>
    <w:rsid w:val="000B3D09"/>
    <w:rsid w:val="000B78DF"/>
    <w:rsid w:val="000C70D8"/>
    <w:rsid w:val="000D06EF"/>
    <w:rsid w:val="000D07C5"/>
    <w:rsid w:val="000D1B22"/>
    <w:rsid w:val="000E0560"/>
    <w:rsid w:val="000E442A"/>
    <w:rsid w:val="000E5207"/>
    <w:rsid w:val="000E6B0C"/>
    <w:rsid w:val="000F17BF"/>
    <w:rsid w:val="000F2733"/>
    <w:rsid w:val="000F31D0"/>
    <w:rsid w:val="000F43A3"/>
    <w:rsid w:val="000F7253"/>
    <w:rsid w:val="0010214E"/>
    <w:rsid w:val="00103217"/>
    <w:rsid w:val="0010430F"/>
    <w:rsid w:val="001129C1"/>
    <w:rsid w:val="001131FE"/>
    <w:rsid w:val="00114AA6"/>
    <w:rsid w:val="00117D23"/>
    <w:rsid w:val="0012077F"/>
    <w:rsid w:val="00125157"/>
    <w:rsid w:val="001251B3"/>
    <w:rsid w:val="00130DE3"/>
    <w:rsid w:val="0013518E"/>
    <w:rsid w:val="001528B0"/>
    <w:rsid w:val="00162348"/>
    <w:rsid w:val="00162E1A"/>
    <w:rsid w:val="00166D38"/>
    <w:rsid w:val="001673A4"/>
    <w:rsid w:val="00175228"/>
    <w:rsid w:val="00183A5A"/>
    <w:rsid w:val="001874C8"/>
    <w:rsid w:val="00190055"/>
    <w:rsid w:val="00190C0B"/>
    <w:rsid w:val="0019191C"/>
    <w:rsid w:val="001A169D"/>
    <w:rsid w:val="001A54B6"/>
    <w:rsid w:val="001A7E3C"/>
    <w:rsid w:val="001B0EB1"/>
    <w:rsid w:val="001B0FC4"/>
    <w:rsid w:val="001B230D"/>
    <w:rsid w:val="001B2AEC"/>
    <w:rsid w:val="001B5DCB"/>
    <w:rsid w:val="001C4440"/>
    <w:rsid w:val="001C4889"/>
    <w:rsid w:val="001D523A"/>
    <w:rsid w:val="001D71B5"/>
    <w:rsid w:val="001D7E53"/>
    <w:rsid w:val="001E0DB4"/>
    <w:rsid w:val="001E7401"/>
    <w:rsid w:val="001F7D3B"/>
    <w:rsid w:val="002011B6"/>
    <w:rsid w:val="00203C8E"/>
    <w:rsid w:val="00206278"/>
    <w:rsid w:val="002124A4"/>
    <w:rsid w:val="0022096F"/>
    <w:rsid w:val="00220F60"/>
    <w:rsid w:val="0023166A"/>
    <w:rsid w:val="002429AC"/>
    <w:rsid w:val="002503C5"/>
    <w:rsid w:val="00251CD3"/>
    <w:rsid w:val="00251F59"/>
    <w:rsid w:val="00254DFC"/>
    <w:rsid w:val="00262466"/>
    <w:rsid w:val="00272093"/>
    <w:rsid w:val="002763C5"/>
    <w:rsid w:val="00280568"/>
    <w:rsid w:val="0028088D"/>
    <w:rsid w:val="002809E2"/>
    <w:rsid w:val="00294283"/>
    <w:rsid w:val="002A2E0B"/>
    <w:rsid w:val="002A4FD1"/>
    <w:rsid w:val="002B0247"/>
    <w:rsid w:val="002B0946"/>
    <w:rsid w:val="002B1D0E"/>
    <w:rsid w:val="002B3EDD"/>
    <w:rsid w:val="002C236B"/>
    <w:rsid w:val="002C5C75"/>
    <w:rsid w:val="002C7B8F"/>
    <w:rsid w:val="002D4560"/>
    <w:rsid w:val="002D5BCC"/>
    <w:rsid w:val="002D65CA"/>
    <w:rsid w:val="002D71EB"/>
    <w:rsid w:val="002E5EA5"/>
    <w:rsid w:val="002E5F5C"/>
    <w:rsid w:val="002F5240"/>
    <w:rsid w:val="003018C4"/>
    <w:rsid w:val="00306A31"/>
    <w:rsid w:val="0031064D"/>
    <w:rsid w:val="00312E8B"/>
    <w:rsid w:val="00317FFC"/>
    <w:rsid w:val="00331A9A"/>
    <w:rsid w:val="003324F2"/>
    <w:rsid w:val="003337CA"/>
    <w:rsid w:val="00334475"/>
    <w:rsid w:val="00353178"/>
    <w:rsid w:val="003574B2"/>
    <w:rsid w:val="003606E8"/>
    <w:rsid w:val="00362192"/>
    <w:rsid w:val="003622CA"/>
    <w:rsid w:val="00366EBB"/>
    <w:rsid w:val="00367569"/>
    <w:rsid w:val="0036764D"/>
    <w:rsid w:val="0037593D"/>
    <w:rsid w:val="0038037B"/>
    <w:rsid w:val="00381C12"/>
    <w:rsid w:val="0038242E"/>
    <w:rsid w:val="00383979"/>
    <w:rsid w:val="00384A8C"/>
    <w:rsid w:val="00386EC6"/>
    <w:rsid w:val="003879DC"/>
    <w:rsid w:val="00390168"/>
    <w:rsid w:val="003925F5"/>
    <w:rsid w:val="003A0CD3"/>
    <w:rsid w:val="003A2EB2"/>
    <w:rsid w:val="003A30A9"/>
    <w:rsid w:val="003A3475"/>
    <w:rsid w:val="003B0C3C"/>
    <w:rsid w:val="003B0D35"/>
    <w:rsid w:val="003C09E2"/>
    <w:rsid w:val="003C5C1C"/>
    <w:rsid w:val="003C6AA6"/>
    <w:rsid w:val="003D4BB9"/>
    <w:rsid w:val="003D7D36"/>
    <w:rsid w:val="003E68A8"/>
    <w:rsid w:val="003E6A86"/>
    <w:rsid w:val="003F59CC"/>
    <w:rsid w:val="003F5D26"/>
    <w:rsid w:val="004008E4"/>
    <w:rsid w:val="00404B88"/>
    <w:rsid w:val="00405FA5"/>
    <w:rsid w:val="004079D7"/>
    <w:rsid w:val="004134B3"/>
    <w:rsid w:val="00420A19"/>
    <w:rsid w:val="00424601"/>
    <w:rsid w:val="00426D93"/>
    <w:rsid w:val="00426EB2"/>
    <w:rsid w:val="00431E3A"/>
    <w:rsid w:val="004329C7"/>
    <w:rsid w:val="004337E0"/>
    <w:rsid w:val="004429EF"/>
    <w:rsid w:val="004534E4"/>
    <w:rsid w:val="004576DC"/>
    <w:rsid w:val="00462F25"/>
    <w:rsid w:val="0046352D"/>
    <w:rsid w:val="00466C05"/>
    <w:rsid w:val="00471C9B"/>
    <w:rsid w:val="004732AA"/>
    <w:rsid w:val="004807E9"/>
    <w:rsid w:val="00482DD3"/>
    <w:rsid w:val="00483745"/>
    <w:rsid w:val="004876C5"/>
    <w:rsid w:val="00490F10"/>
    <w:rsid w:val="00492336"/>
    <w:rsid w:val="00496DA7"/>
    <w:rsid w:val="004A1C84"/>
    <w:rsid w:val="004A4F49"/>
    <w:rsid w:val="004B158B"/>
    <w:rsid w:val="004C1F9B"/>
    <w:rsid w:val="004C3AC8"/>
    <w:rsid w:val="004C63C9"/>
    <w:rsid w:val="004D5488"/>
    <w:rsid w:val="004D599A"/>
    <w:rsid w:val="004E4122"/>
    <w:rsid w:val="004F032F"/>
    <w:rsid w:val="004F0EEB"/>
    <w:rsid w:val="00500DA3"/>
    <w:rsid w:val="00504798"/>
    <w:rsid w:val="005100A4"/>
    <w:rsid w:val="0051237D"/>
    <w:rsid w:val="00516A14"/>
    <w:rsid w:val="0051772A"/>
    <w:rsid w:val="0052010C"/>
    <w:rsid w:val="00523E38"/>
    <w:rsid w:val="00523F0E"/>
    <w:rsid w:val="005320B6"/>
    <w:rsid w:val="00533BF2"/>
    <w:rsid w:val="00541E6F"/>
    <w:rsid w:val="00544F69"/>
    <w:rsid w:val="005472E6"/>
    <w:rsid w:val="00547DA1"/>
    <w:rsid w:val="00547F72"/>
    <w:rsid w:val="005677CE"/>
    <w:rsid w:val="00572163"/>
    <w:rsid w:val="00573B5A"/>
    <w:rsid w:val="005741CC"/>
    <w:rsid w:val="005747DB"/>
    <w:rsid w:val="0057521F"/>
    <w:rsid w:val="00577987"/>
    <w:rsid w:val="00581798"/>
    <w:rsid w:val="00581DAB"/>
    <w:rsid w:val="00582B0B"/>
    <w:rsid w:val="00583AE1"/>
    <w:rsid w:val="005844E7"/>
    <w:rsid w:val="005852C6"/>
    <w:rsid w:val="00585635"/>
    <w:rsid w:val="005910A0"/>
    <w:rsid w:val="00597956"/>
    <w:rsid w:val="005A0DA7"/>
    <w:rsid w:val="005A0EE7"/>
    <w:rsid w:val="005A550A"/>
    <w:rsid w:val="005B500B"/>
    <w:rsid w:val="005C57EE"/>
    <w:rsid w:val="005C6D8E"/>
    <w:rsid w:val="005D1C1D"/>
    <w:rsid w:val="005D3E6D"/>
    <w:rsid w:val="005E2066"/>
    <w:rsid w:val="005E746C"/>
    <w:rsid w:val="005F2B47"/>
    <w:rsid w:val="005F69D9"/>
    <w:rsid w:val="00600555"/>
    <w:rsid w:val="00603738"/>
    <w:rsid w:val="00607B20"/>
    <w:rsid w:val="00616284"/>
    <w:rsid w:val="006164FB"/>
    <w:rsid w:val="00617E09"/>
    <w:rsid w:val="0062124C"/>
    <w:rsid w:val="006225B7"/>
    <w:rsid w:val="00624276"/>
    <w:rsid w:val="00627D24"/>
    <w:rsid w:val="00631850"/>
    <w:rsid w:val="00632C36"/>
    <w:rsid w:val="006346E0"/>
    <w:rsid w:val="00637502"/>
    <w:rsid w:val="006379CD"/>
    <w:rsid w:val="006401C5"/>
    <w:rsid w:val="0064351F"/>
    <w:rsid w:val="006455F4"/>
    <w:rsid w:val="00652E28"/>
    <w:rsid w:val="006573EB"/>
    <w:rsid w:val="00661459"/>
    <w:rsid w:val="006635E7"/>
    <w:rsid w:val="00670A98"/>
    <w:rsid w:val="00670D94"/>
    <w:rsid w:val="006761E1"/>
    <w:rsid w:val="006819ED"/>
    <w:rsid w:val="00682F19"/>
    <w:rsid w:val="0069355A"/>
    <w:rsid w:val="006972F1"/>
    <w:rsid w:val="006A1741"/>
    <w:rsid w:val="006A7430"/>
    <w:rsid w:val="006B085F"/>
    <w:rsid w:val="006B0CEE"/>
    <w:rsid w:val="006B47B3"/>
    <w:rsid w:val="006D01B5"/>
    <w:rsid w:val="006D41B2"/>
    <w:rsid w:val="006E42A7"/>
    <w:rsid w:val="006F5F66"/>
    <w:rsid w:val="006F7B5D"/>
    <w:rsid w:val="0070087F"/>
    <w:rsid w:val="00704C01"/>
    <w:rsid w:val="00710E2D"/>
    <w:rsid w:val="007113A6"/>
    <w:rsid w:val="0071327C"/>
    <w:rsid w:val="00715D51"/>
    <w:rsid w:val="00730EB3"/>
    <w:rsid w:val="0074016B"/>
    <w:rsid w:val="00740471"/>
    <w:rsid w:val="00747A90"/>
    <w:rsid w:val="00750803"/>
    <w:rsid w:val="007515E5"/>
    <w:rsid w:val="0076368E"/>
    <w:rsid w:val="0076380A"/>
    <w:rsid w:val="00767FD3"/>
    <w:rsid w:val="00780D8D"/>
    <w:rsid w:val="007926D8"/>
    <w:rsid w:val="007A2A72"/>
    <w:rsid w:val="007B264E"/>
    <w:rsid w:val="007B773C"/>
    <w:rsid w:val="007C38A0"/>
    <w:rsid w:val="007C5A55"/>
    <w:rsid w:val="007E05D5"/>
    <w:rsid w:val="007E1DE2"/>
    <w:rsid w:val="007E3BC4"/>
    <w:rsid w:val="007F0623"/>
    <w:rsid w:val="007F1D87"/>
    <w:rsid w:val="007F1E8C"/>
    <w:rsid w:val="007F57A2"/>
    <w:rsid w:val="008018CC"/>
    <w:rsid w:val="008045B2"/>
    <w:rsid w:val="00810FDB"/>
    <w:rsid w:val="00822602"/>
    <w:rsid w:val="0082295A"/>
    <w:rsid w:val="00831659"/>
    <w:rsid w:val="00831C33"/>
    <w:rsid w:val="00833A8B"/>
    <w:rsid w:val="008342B1"/>
    <w:rsid w:val="008346AF"/>
    <w:rsid w:val="00860205"/>
    <w:rsid w:val="00860FDC"/>
    <w:rsid w:val="008707E9"/>
    <w:rsid w:val="00871ADE"/>
    <w:rsid w:val="00872053"/>
    <w:rsid w:val="00873AD2"/>
    <w:rsid w:val="00881CDD"/>
    <w:rsid w:val="00883FD0"/>
    <w:rsid w:val="00886E54"/>
    <w:rsid w:val="00893429"/>
    <w:rsid w:val="00894DE4"/>
    <w:rsid w:val="008975AE"/>
    <w:rsid w:val="008A4BDF"/>
    <w:rsid w:val="008A4E61"/>
    <w:rsid w:val="008A52B1"/>
    <w:rsid w:val="008B0776"/>
    <w:rsid w:val="008B0EA1"/>
    <w:rsid w:val="008B15B6"/>
    <w:rsid w:val="008B174E"/>
    <w:rsid w:val="008B6F9B"/>
    <w:rsid w:val="008B7359"/>
    <w:rsid w:val="008C1EF6"/>
    <w:rsid w:val="008C3D52"/>
    <w:rsid w:val="008C5DD2"/>
    <w:rsid w:val="008D12FE"/>
    <w:rsid w:val="008D7384"/>
    <w:rsid w:val="008F07D8"/>
    <w:rsid w:val="008F49CC"/>
    <w:rsid w:val="008F5F1A"/>
    <w:rsid w:val="008F7673"/>
    <w:rsid w:val="00901380"/>
    <w:rsid w:val="00902252"/>
    <w:rsid w:val="009024C5"/>
    <w:rsid w:val="0090477F"/>
    <w:rsid w:val="00905C01"/>
    <w:rsid w:val="009115F0"/>
    <w:rsid w:val="00913D8C"/>
    <w:rsid w:val="00923FBA"/>
    <w:rsid w:val="00927C50"/>
    <w:rsid w:val="00942B08"/>
    <w:rsid w:val="00942F61"/>
    <w:rsid w:val="009435F0"/>
    <w:rsid w:val="009437A6"/>
    <w:rsid w:val="00956F55"/>
    <w:rsid w:val="00957CB0"/>
    <w:rsid w:val="009615DA"/>
    <w:rsid w:val="00962A96"/>
    <w:rsid w:val="00963CC6"/>
    <w:rsid w:val="00964779"/>
    <w:rsid w:val="00967DC7"/>
    <w:rsid w:val="0097095D"/>
    <w:rsid w:val="009724E3"/>
    <w:rsid w:val="00974FC2"/>
    <w:rsid w:val="0098676B"/>
    <w:rsid w:val="00997C64"/>
    <w:rsid w:val="009A186B"/>
    <w:rsid w:val="009A19F7"/>
    <w:rsid w:val="009A4299"/>
    <w:rsid w:val="009B0EBD"/>
    <w:rsid w:val="009B2136"/>
    <w:rsid w:val="009B5299"/>
    <w:rsid w:val="009C5083"/>
    <w:rsid w:val="009C50FF"/>
    <w:rsid w:val="009C7DB7"/>
    <w:rsid w:val="009E1CC1"/>
    <w:rsid w:val="009E46BF"/>
    <w:rsid w:val="009E5775"/>
    <w:rsid w:val="009E5CAF"/>
    <w:rsid w:val="009E7EFD"/>
    <w:rsid w:val="009F47D3"/>
    <w:rsid w:val="009F5520"/>
    <w:rsid w:val="00A03E39"/>
    <w:rsid w:val="00A05A42"/>
    <w:rsid w:val="00A05CC4"/>
    <w:rsid w:val="00A11FF8"/>
    <w:rsid w:val="00A166DA"/>
    <w:rsid w:val="00A17DE0"/>
    <w:rsid w:val="00A223CF"/>
    <w:rsid w:val="00A23AB0"/>
    <w:rsid w:val="00A25D3C"/>
    <w:rsid w:val="00A27B8D"/>
    <w:rsid w:val="00A33659"/>
    <w:rsid w:val="00A33FE0"/>
    <w:rsid w:val="00A34A88"/>
    <w:rsid w:val="00A34E21"/>
    <w:rsid w:val="00A365CC"/>
    <w:rsid w:val="00A40966"/>
    <w:rsid w:val="00A41ED0"/>
    <w:rsid w:val="00A46CCC"/>
    <w:rsid w:val="00A52E53"/>
    <w:rsid w:val="00A5365D"/>
    <w:rsid w:val="00A53EF4"/>
    <w:rsid w:val="00A62022"/>
    <w:rsid w:val="00A641A5"/>
    <w:rsid w:val="00A71390"/>
    <w:rsid w:val="00A8362D"/>
    <w:rsid w:val="00A862A3"/>
    <w:rsid w:val="00A92C05"/>
    <w:rsid w:val="00A95BE5"/>
    <w:rsid w:val="00A9741C"/>
    <w:rsid w:val="00AA32EE"/>
    <w:rsid w:val="00AA39C4"/>
    <w:rsid w:val="00AA5355"/>
    <w:rsid w:val="00AA5918"/>
    <w:rsid w:val="00AA6AC8"/>
    <w:rsid w:val="00AB2E30"/>
    <w:rsid w:val="00AB4A2D"/>
    <w:rsid w:val="00AB5DF4"/>
    <w:rsid w:val="00AB6629"/>
    <w:rsid w:val="00AB726C"/>
    <w:rsid w:val="00AC3661"/>
    <w:rsid w:val="00AC6F0A"/>
    <w:rsid w:val="00AD19E6"/>
    <w:rsid w:val="00AD6E05"/>
    <w:rsid w:val="00AE4A61"/>
    <w:rsid w:val="00AF1E4C"/>
    <w:rsid w:val="00AF22E5"/>
    <w:rsid w:val="00AF4010"/>
    <w:rsid w:val="00B024F1"/>
    <w:rsid w:val="00B027C8"/>
    <w:rsid w:val="00B028F1"/>
    <w:rsid w:val="00B032D2"/>
    <w:rsid w:val="00B0334C"/>
    <w:rsid w:val="00B043B9"/>
    <w:rsid w:val="00B12772"/>
    <w:rsid w:val="00B12E5B"/>
    <w:rsid w:val="00B132F1"/>
    <w:rsid w:val="00B13E69"/>
    <w:rsid w:val="00B30119"/>
    <w:rsid w:val="00B320F3"/>
    <w:rsid w:val="00B33909"/>
    <w:rsid w:val="00B415C3"/>
    <w:rsid w:val="00B502CC"/>
    <w:rsid w:val="00B505A5"/>
    <w:rsid w:val="00B51206"/>
    <w:rsid w:val="00B63431"/>
    <w:rsid w:val="00B63E7C"/>
    <w:rsid w:val="00B65534"/>
    <w:rsid w:val="00B657C4"/>
    <w:rsid w:val="00B66208"/>
    <w:rsid w:val="00B662F2"/>
    <w:rsid w:val="00B72CA1"/>
    <w:rsid w:val="00B7461B"/>
    <w:rsid w:val="00B75B72"/>
    <w:rsid w:val="00B93FA4"/>
    <w:rsid w:val="00BB2998"/>
    <w:rsid w:val="00BB507E"/>
    <w:rsid w:val="00BB57C3"/>
    <w:rsid w:val="00BB6C7D"/>
    <w:rsid w:val="00BC0359"/>
    <w:rsid w:val="00BC1B7D"/>
    <w:rsid w:val="00BC6397"/>
    <w:rsid w:val="00BD24D1"/>
    <w:rsid w:val="00BE1B51"/>
    <w:rsid w:val="00BE2BC9"/>
    <w:rsid w:val="00BE3A81"/>
    <w:rsid w:val="00BE47A8"/>
    <w:rsid w:val="00BE6A8C"/>
    <w:rsid w:val="00BF4DF7"/>
    <w:rsid w:val="00BF5819"/>
    <w:rsid w:val="00C001EF"/>
    <w:rsid w:val="00C02986"/>
    <w:rsid w:val="00C05C02"/>
    <w:rsid w:val="00C100C3"/>
    <w:rsid w:val="00C13517"/>
    <w:rsid w:val="00C14E4E"/>
    <w:rsid w:val="00C15EF5"/>
    <w:rsid w:val="00C177ED"/>
    <w:rsid w:val="00C20DF2"/>
    <w:rsid w:val="00C233E1"/>
    <w:rsid w:val="00C343C6"/>
    <w:rsid w:val="00C43FCA"/>
    <w:rsid w:val="00C464A2"/>
    <w:rsid w:val="00C5269F"/>
    <w:rsid w:val="00C54F04"/>
    <w:rsid w:val="00C62D4B"/>
    <w:rsid w:val="00C65448"/>
    <w:rsid w:val="00C65EE0"/>
    <w:rsid w:val="00C67C48"/>
    <w:rsid w:val="00C72082"/>
    <w:rsid w:val="00C72E1F"/>
    <w:rsid w:val="00C75CD2"/>
    <w:rsid w:val="00C7686D"/>
    <w:rsid w:val="00C8190E"/>
    <w:rsid w:val="00C82538"/>
    <w:rsid w:val="00C83BB3"/>
    <w:rsid w:val="00C91218"/>
    <w:rsid w:val="00C9150B"/>
    <w:rsid w:val="00C923AF"/>
    <w:rsid w:val="00CA44A8"/>
    <w:rsid w:val="00CA77DF"/>
    <w:rsid w:val="00CB4F3D"/>
    <w:rsid w:val="00CB5165"/>
    <w:rsid w:val="00CD331F"/>
    <w:rsid w:val="00CD36E8"/>
    <w:rsid w:val="00CD39A1"/>
    <w:rsid w:val="00CD3DBF"/>
    <w:rsid w:val="00CE0837"/>
    <w:rsid w:val="00CF5782"/>
    <w:rsid w:val="00D0277F"/>
    <w:rsid w:val="00D04DEF"/>
    <w:rsid w:val="00D07B58"/>
    <w:rsid w:val="00D122C3"/>
    <w:rsid w:val="00D137FF"/>
    <w:rsid w:val="00D148E2"/>
    <w:rsid w:val="00D175A5"/>
    <w:rsid w:val="00D208BC"/>
    <w:rsid w:val="00D20AFD"/>
    <w:rsid w:val="00D2492F"/>
    <w:rsid w:val="00D24AF4"/>
    <w:rsid w:val="00D25137"/>
    <w:rsid w:val="00D329FD"/>
    <w:rsid w:val="00D32BF3"/>
    <w:rsid w:val="00D36101"/>
    <w:rsid w:val="00D42054"/>
    <w:rsid w:val="00D4305D"/>
    <w:rsid w:val="00D4493A"/>
    <w:rsid w:val="00D474CC"/>
    <w:rsid w:val="00D51B22"/>
    <w:rsid w:val="00D562EB"/>
    <w:rsid w:val="00D57828"/>
    <w:rsid w:val="00D6036C"/>
    <w:rsid w:val="00D61D2A"/>
    <w:rsid w:val="00D649D4"/>
    <w:rsid w:val="00D661D1"/>
    <w:rsid w:val="00D7105C"/>
    <w:rsid w:val="00D72FBB"/>
    <w:rsid w:val="00D732E1"/>
    <w:rsid w:val="00D77910"/>
    <w:rsid w:val="00D8475D"/>
    <w:rsid w:val="00D877F5"/>
    <w:rsid w:val="00D9190A"/>
    <w:rsid w:val="00D9799E"/>
    <w:rsid w:val="00DA04AF"/>
    <w:rsid w:val="00DA0E15"/>
    <w:rsid w:val="00DA3468"/>
    <w:rsid w:val="00DA3F08"/>
    <w:rsid w:val="00DA4C24"/>
    <w:rsid w:val="00DB4FB3"/>
    <w:rsid w:val="00DB6450"/>
    <w:rsid w:val="00DB66A1"/>
    <w:rsid w:val="00DC0820"/>
    <w:rsid w:val="00DC4490"/>
    <w:rsid w:val="00DC77F2"/>
    <w:rsid w:val="00DD03FA"/>
    <w:rsid w:val="00DD3643"/>
    <w:rsid w:val="00DD3998"/>
    <w:rsid w:val="00DD55E5"/>
    <w:rsid w:val="00DE41E6"/>
    <w:rsid w:val="00DE4223"/>
    <w:rsid w:val="00DF11AC"/>
    <w:rsid w:val="00DF223E"/>
    <w:rsid w:val="00DF2F2F"/>
    <w:rsid w:val="00DF3F0C"/>
    <w:rsid w:val="00DF4FAE"/>
    <w:rsid w:val="00E038C8"/>
    <w:rsid w:val="00E07480"/>
    <w:rsid w:val="00E10204"/>
    <w:rsid w:val="00E1162A"/>
    <w:rsid w:val="00E1360D"/>
    <w:rsid w:val="00E16BC1"/>
    <w:rsid w:val="00E171CD"/>
    <w:rsid w:val="00E22727"/>
    <w:rsid w:val="00E253D1"/>
    <w:rsid w:val="00E25BDC"/>
    <w:rsid w:val="00E30C95"/>
    <w:rsid w:val="00E3192E"/>
    <w:rsid w:val="00E345E3"/>
    <w:rsid w:val="00E35723"/>
    <w:rsid w:val="00E408C2"/>
    <w:rsid w:val="00E46193"/>
    <w:rsid w:val="00E47EAF"/>
    <w:rsid w:val="00E5677A"/>
    <w:rsid w:val="00E579A6"/>
    <w:rsid w:val="00E74349"/>
    <w:rsid w:val="00E757FE"/>
    <w:rsid w:val="00E81D5F"/>
    <w:rsid w:val="00E87F51"/>
    <w:rsid w:val="00E917BC"/>
    <w:rsid w:val="00E92DAB"/>
    <w:rsid w:val="00EA2ADE"/>
    <w:rsid w:val="00EA30D7"/>
    <w:rsid w:val="00EB05C4"/>
    <w:rsid w:val="00EB21A1"/>
    <w:rsid w:val="00EB2223"/>
    <w:rsid w:val="00EB7928"/>
    <w:rsid w:val="00EC4E1C"/>
    <w:rsid w:val="00EC52EF"/>
    <w:rsid w:val="00EC74B3"/>
    <w:rsid w:val="00ED3E2B"/>
    <w:rsid w:val="00ED621E"/>
    <w:rsid w:val="00ED7E1C"/>
    <w:rsid w:val="00ED7EF1"/>
    <w:rsid w:val="00EE298C"/>
    <w:rsid w:val="00EE3018"/>
    <w:rsid w:val="00EE5FB1"/>
    <w:rsid w:val="00EF1775"/>
    <w:rsid w:val="00F028F0"/>
    <w:rsid w:val="00F067C0"/>
    <w:rsid w:val="00F11846"/>
    <w:rsid w:val="00F14272"/>
    <w:rsid w:val="00F15C6B"/>
    <w:rsid w:val="00F204CD"/>
    <w:rsid w:val="00F22B76"/>
    <w:rsid w:val="00F252E4"/>
    <w:rsid w:val="00F370C8"/>
    <w:rsid w:val="00F43BE4"/>
    <w:rsid w:val="00F442CB"/>
    <w:rsid w:val="00F47EF1"/>
    <w:rsid w:val="00F61F5E"/>
    <w:rsid w:val="00F621F5"/>
    <w:rsid w:val="00F62A28"/>
    <w:rsid w:val="00F70ABF"/>
    <w:rsid w:val="00F741A0"/>
    <w:rsid w:val="00F84116"/>
    <w:rsid w:val="00F95D0C"/>
    <w:rsid w:val="00F97084"/>
    <w:rsid w:val="00FA0C82"/>
    <w:rsid w:val="00FA6524"/>
    <w:rsid w:val="00FA6CE2"/>
    <w:rsid w:val="00FA7C5C"/>
    <w:rsid w:val="00FB6A7F"/>
    <w:rsid w:val="00FB6F0C"/>
    <w:rsid w:val="00FC41D4"/>
    <w:rsid w:val="00FD2FC6"/>
    <w:rsid w:val="00FD7D75"/>
    <w:rsid w:val="00FE69F8"/>
    <w:rsid w:val="00FE7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2F19"/>
    <w:rPr>
      <w:sz w:val="24"/>
      <w:szCs w:val="24"/>
    </w:rPr>
  </w:style>
  <w:style w:type="paragraph" w:styleId="1">
    <w:name w:val="heading 1"/>
    <w:basedOn w:val="a"/>
    <w:next w:val="a"/>
    <w:qFormat/>
    <w:rsid w:val="00682F19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682F19"/>
    <w:pPr>
      <w:keepNext/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862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862A3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rsid w:val="00582B0B"/>
    <w:pPr>
      <w:widowControl w:val="0"/>
      <w:autoSpaceDE w:val="0"/>
      <w:autoSpaceDN w:val="0"/>
      <w:adjustRightInd w:val="0"/>
      <w:spacing w:line="283" w:lineRule="exact"/>
      <w:ind w:firstLine="773"/>
      <w:jc w:val="both"/>
    </w:pPr>
  </w:style>
  <w:style w:type="character" w:customStyle="1" w:styleId="FontStyle16">
    <w:name w:val="Font Style16"/>
    <w:basedOn w:val="a0"/>
    <w:rsid w:val="00582B0B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+ Полужирный"/>
    <w:basedOn w:val="a0"/>
    <w:rsid w:val="00582B0B"/>
    <w:rPr>
      <w:rFonts w:ascii="Times New Roman" w:hAnsi="Times New Roman" w:cs="Times New Roman"/>
      <w:b/>
      <w:bCs/>
      <w:sz w:val="27"/>
      <w:szCs w:val="27"/>
      <w:u w:val="none"/>
    </w:rPr>
  </w:style>
  <w:style w:type="paragraph" w:styleId="a6">
    <w:name w:val="No Spacing"/>
    <w:uiPriority w:val="1"/>
    <w:qFormat/>
    <w:rsid w:val="0022096F"/>
    <w:rPr>
      <w:rFonts w:ascii="Calibri" w:hAnsi="Calibri"/>
      <w:sz w:val="22"/>
      <w:szCs w:val="22"/>
    </w:rPr>
  </w:style>
  <w:style w:type="paragraph" w:customStyle="1" w:styleId="ConsPlusTitle">
    <w:name w:val="ConsPlusTitle"/>
    <w:rsid w:val="002F52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rsid w:val="002F5240"/>
    <w:rPr>
      <w:b/>
      <w:bCs/>
      <w:sz w:val="32"/>
      <w:szCs w:val="24"/>
    </w:rPr>
  </w:style>
  <w:style w:type="paragraph" w:styleId="a7">
    <w:name w:val="List Paragraph"/>
    <w:basedOn w:val="a"/>
    <w:uiPriority w:val="34"/>
    <w:qFormat/>
    <w:rsid w:val="006819E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Block Text"/>
    <w:basedOn w:val="a"/>
    <w:rsid w:val="00306A31"/>
    <w:pPr>
      <w:ind w:left="-851" w:right="-908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43;&#1051;&#1040;&#1042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ГЛАВА</Template>
  <TotalTime>60</TotalTime>
  <Pages>1</Pages>
  <Words>196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cp:lastModifiedBy>admin</cp:lastModifiedBy>
  <cp:revision>4</cp:revision>
  <cp:lastPrinted>2018-04-18T12:33:00Z</cp:lastPrinted>
  <dcterms:created xsi:type="dcterms:W3CDTF">2018-04-18T10:58:00Z</dcterms:created>
  <dcterms:modified xsi:type="dcterms:W3CDTF">2018-04-19T05:03:00Z</dcterms:modified>
</cp:coreProperties>
</file>